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B01" w:rsidRPr="00743E7D" w:rsidRDefault="001F6521" w:rsidP="00743E7D">
      <w:pPr>
        <w:jc w:val="right"/>
        <w:rPr>
          <w:rFonts w:ascii="PT Sans" w:hAnsi="PT Sans"/>
          <w:sz w:val="22"/>
          <w:szCs w:val="22"/>
        </w:rPr>
      </w:pPr>
      <w:r>
        <w:rPr>
          <w:rFonts w:ascii="PT Sans" w:hAnsi="PT Sans"/>
          <w:noProof/>
          <w:sz w:val="22"/>
          <w:szCs w:val="22"/>
          <w:lang w:val="nl-BE" w:eastAsia="nl-BE"/>
        </w:rPr>
        <w:drawing>
          <wp:inline distT="0" distB="0" distL="0" distR="0">
            <wp:extent cx="2470150" cy="735965"/>
            <wp:effectExtent l="19050" t="0" r="6350" b="0"/>
            <wp:docPr id="1" name="Afbeelding 1" descr="logo_sint-niklaas_stad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int-niklaas_stad_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9D" w:rsidRPr="00743E7D" w:rsidRDefault="00BA289D" w:rsidP="00C91721">
      <w:pPr>
        <w:rPr>
          <w:rFonts w:ascii="PT Sans" w:hAnsi="PT Sans"/>
          <w:sz w:val="22"/>
          <w:szCs w:val="22"/>
        </w:rPr>
      </w:pPr>
    </w:p>
    <w:p w:rsidR="00BA289D" w:rsidRPr="00743E7D" w:rsidRDefault="00BA289D" w:rsidP="00C91721">
      <w:pPr>
        <w:rPr>
          <w:rFonts w:ascii="PT Sans" w:hAnsi="PT Sans"/>
          <w:sz w:val="22"/>
          <w:szCs w:val="22"/>
        </w:rPr>
      </w:pPr>
    </w:p>
    <w:p w:rsidR="00BA289D" w:rsidRPr="001229D2" w:rsidRDefault="00A83E95" w:rsidP="00A83E95">
      <w:pPr>
        <w:jc w:val="center"/>
        <w:rPr>
          <w:rFonts w:ascii="PT Sans" w:hAnsi="PT Sans"/>
          <w:sz w:val="28"/>
          <w:szCs w:val="28"/>
          <w:lang w:val="nl-BE"/>
        </w:rPr>
      </w:pPr>
      <w:r w:rsidRPr="001229D2">
        <w:rPr>
          <w:rFonts w:ascii="PT Sans" w:hAnsi="PT Sans"/>
          <w:sz w:val="28"/>
          <w:szCs w:val="28"/>
          <w:lang w:val="nl-BE"/>
        </w:rPr>
        <w:t>INTERNE BIJSCHOLINGEN</w:t>
      </w:r>
    </w:p>
    <w:p w:rsidR="00A83E95" w:rsidRPr="001229D2" w:rsidRDefault="00C024D9" w:rsidP="00A83E95">
      <w:pPr>
        <w:jc w:val="center"/>
        <w:rPr>
          <w:rFonts w:ascii="PT Sans" w:hAnsi="PT Sans"/>
          <w:sz w:val="28"/>
          <w:szCs w:val="28"/>
          <w:lang w:val="nl-BE"/>
        </w:rPr>
      </w:pPr>
      <w:r>
        <w:rPr>
          <w:rFonts w:ascii="PT Sans" w:hAnsi="PT Sans"/>
          <w:sz w:val="28"/>
          <w:szCs w:val="28"/>
          <w:lang w:val="nl-BE"/>
        </w:rPr>
        <w:t xml:space="preserve">Referentiejaar 1 juli </w:t>
      </w:r>
      <w:r w:rsidR="00812593">
        <w:rPr>
          <w:rFonts w:ascii="PT Sans" w:hAnsi="PT Sans"/>
          <w:sz w:val="28"/>
          <w:szCs w:val="28"/>
          <w:lang w:val="nl-BE"/>
        </w:rPr>
        <w:t>2019</w:t>
      </w:r>
      <w:r>
        <w:rPr>
          <w:rFonts w:ascii="PT Sans" w:hAnsi="PT Sans"/>
          <w:sz w:val="28"/>
          <w:szCs w:val="28"/>
          <w:lang w:val="nl-BE"/>
        </w:rPr>
        <w:t xml:space="preserve"> – 30 juni </w:t>
      </w:r>
      <w:r w:rsidR="00812593">
        <w:rPr>
          <w:rFonts w:ascii="PT Sans" w:hAnsi="PT Sans"/>
          <w:sz w:val="28"/>
          <w:szCs w:val="28"/>
          <w:lang w:val="nl-BE"/>
        </w:rPr>
        <w:t>2020</w:t>
      </w:r>
    </w:p>
    <w:p w:rsidR="00A83E95" w:rsidRDefault="00A83E95" w:rsidP="00C91721">
      <w:pPr>
        <w:rPr>
          <w:rFonts w:ascii="PT Sans" w:hAnsi="PT Sans"/>
          <w:sz w:val="22"/>
          <w:szCs w:val="22"/>
          <w:lang w:val="nl-BE"/>
        </w:rPr>
      </w:pPr>
    </w:p>
    <w:p w:rsidR="00743E7D" w:rsidRPr="00743E7D" w:rsidRDefault="00743E7D" w:rsidP="00C91721">
      <w:pPr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C91721">
      <w:pPr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t xml:space="preserve">Club : </w:t>
      </w:r>
      <w:bookmarkStart w:id="0" w:name="Text1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bookmarkStart w:id="1" w:name="_GoBack"/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bookmarkEnd w:id="1"/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0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Verstrekker van de gegevens : </w:t>
      </w:r>
      <w:bookmarkStart w:id="2" w:name="Text2"/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begin">
          <w:ffData>
            <w:name w:val="Text2"/>
            <w:enabled/>
            <w:calcOnExit w:val="0"/>
            <w:textInput>
              <w:maxLength w:val="4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separate"/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end"/>
      </w:r>
      <w:bookmarkEnd w:id="2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t xml:space="preserve">Mailadres : </w:t>
      </w:r>
      <w:bookmarkStart w:id="3" w:name="Text3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3"/>
            <w:enabled/>
            <w:calcOnExit w:val="0"/>
            <w:textInput>
              <w:maxLength w:val="2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3"/>
      <w:r w:rsidRPr="001229D2">
        <w:rPr>
          <w:rFonts w:ascii="PT Sans" w:hAnsi="PT Sans"/>
          <w:sz w:val="22"/>
          <w:szCs w:val="22"/>
          <w:lang w:val="nl-BE"/>
        </w:rPr>
        <w:tab/>
      </w:r>
    </w:p>
    <w:p w:rsidR="00A83E95" w:rsidRPr="001229D2" w:rsidRDefault="003B616B" w:rsidP="00A83E95">
      <w:pPr>
        <w:pBdr>
          <w:bottom w:val="single" w:sz="6" w:space="1" w:color="auto"/>
        </w:pBd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br/>
      </w:r>
    </w:p>
    <w:p w:rsidR="00A83E95" w:rsidRPr="001229D2" w:rsidRDefault="003B616B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br/>
      </w: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t xml:space="preserve">Datum bijscholing 1 : </w:t>
      </w:r>
      <w:bookmarkStart w:id="4" w:name="Text4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>
              <w:maxLength w:val="1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4"/>
      <w:r w:rsidRPr="001229D2">
        <w:rPr>
          <w:rFonts w:ascii="PT Sans" w:hAnsi="PT Sans"/>
          <w:sz w:val="22"/>
          <w:szCs w:val="22"/>
          <w:lang w:val="nl-BE"/>
        </w:rPr>
        <w:tab/>
      </w: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t xml:space="preserve">Thema : </w:t>
      </w:r>
      <w:bookmarkStart w:id="5" w:name="Text5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>
              <w:maxLength w:val="4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5"/>
      <w:r w:rsidRPr="001229D2">
        <w:rPr>
          <w:rFonts w:ascii="PT Sans" w:hAnsi="PT Sans"/>
          <w:sz w:val="22"/>
          <w:szCs w:val="22"/>
          <w:lang w:val="nl-BE"/>
        </w:rPr>
        <w:tab/>
      </w: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u w:val="single"/>
          <w:lang w:val="nl-BE"/>
        </w:rPr>
        <w:t>Lesgever</w:t>
      </w:r>
      <w:r w:rsidRPr="00743E7D">
        <w:rPr>
          <w:rFonts w:ascii="PT Sans" w:hAnsi="PT Sans"/>
          <w:sz w:val="22"/>
          <w:szCs w:val="22"/>
          <w:lang w:val="nl-BE"/>
        </w:rPr>
        <w:t xml:space="preserve"> :</w:t>
      </w:r>
      <w:r w:rsidR="003B616B"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t xml:space="preserve">Naam : </w:t>
      </w:r>
      <w:bookmarkStart w:id="6" w:name="Text6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6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6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Diploma : </w:t>
      </w:r>
      <w:bookmarkStart w:id="7" w:name="Text7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7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Aantal aanwezige jeugdtrainers : </w:t>
      </w:r>
      <w:bookmarkStart w:id="8" w:name="Text8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8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8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3B616B" w:rsidP="00A83E95">
      <w:pPr>
        <w:pBdr>
          <w:bottom w:val="single" w:sz="6" w:space="1" w:color="auto"/>
        </w:pBd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br/>
      </w:r>
    </w:p>
    <w:p w:rsidR="00A83E95" w:rsidRPr="00743E7D" w:rsidRDefault="003B616B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br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t xml:space="preserve">Datum bijscholing 2 : </w:t>
      </w:r>
      <w:bookmarkStart w:id="9" w:name="Text9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9"/>
            <w:enabled/>
            <w:calcOnExit w:val="0"/>
            <w:textInput>
              <w:maxLength w:val="1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9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t xml:space="preserve">Thema : </w:t>
      </w:r>
      <w:bookmarkStart w:id="10" w:name="Text10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0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10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u w:val="single"/>
          <w:lang w:val="nl-BE"/>
        </w:rPr>
        <w:t xml:space="preserve">Lesgever </w:t>
      </w:r>
      <w:r w:rsidRPr="00743E7D">
        <w:rPr>
          <w:rFonts w:ascii="PT Sans" w:hAnsi="PT Sans"/>
          <w:sz w:val="22"/>
          <w:szCs w:val="22"/>
          <w:lang w:val="nl-BE"/>
        </w:rPr>
        <w:t xml:space="preserve">: </w:t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Naam : </w:t>
      </w:r>
      <w:bookmarkStart w:id="11" w:name="Text11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1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11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Diploma </w:t>
      </w:r>
      <w:r w:rsidRPr="000A20B9">
        <w:rPr>
          <w:rFonts w:ascii="PT Sans" w:hAnsi="PT Sans"/>
          <w:sz w:val="22"/>
          <w:szCs w:val="22"/>
          <w:u w:val="dotted"/>
          <w:lang w:val="nl-BE"/>
        </w:rPr>
        <w:t xml:space="preserve">: </w:t>
      </w:r>
      <w:bookmarkStart w:id="12" w:name="Text12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12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Aantal aanwezige jeugdtrainers : </w:t>
      </w:r>
      <w:bookmarkStart w:id="13" w:name="Text13"/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begin">
          <w:ffData>
            <w:name w:val="Text13"/>
            <w:enabled/>
            <w:calcOnExit w:val="0"/>
            <w:textInput>
              <w:maxLength w:val="5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end"/>
      </w:r>
      <w:bookmarkEnd w:id="13"/>
      <w:r w:rsidRPr="00743E7D">
        <w:rPr>
          <w:rFonts w:ascii="PT Sans" w:hAnsi="PT Sans"/>
          <w:sz w:val="22"/>
          <w:szCs w:val="22"/>
          <w:lang w:val="nl-BE"/>
        </w:rPr>
        <w:tab/>
      </w:r>
    </w:p>
    <w:sectPr w:rsidR="00A83E95" w:rsidRPr="00743E7D" w:rsidSect="009B3CE1">
      <w:pgSz w:w="11907" w:h="16839" w:code="9"/>
      <w:pgMar w:top="1418" w:right="1418" w:bottom="1418" w:left="1418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F30" w:rsidRDefault="00972F30" w:rsidP="00C04B01">
      <w:r>
        <w:separator/>
      </w:r>
    </w:p>
  </w:endnote>
  <w:endnote w:type="continuationSeparator" w:id="0">
    <w:p w:rsidR="00972F30" w:rsidRDefault="00972F30" w:rsidP="00C04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F30" w:rsidRDefault="00972F30" w:rsidP="00C04B01">
      <w:r>
        <w:separator/>
      </w:r>
    </w:p>
  </w:footnote>
  <w:footnote w:type="continuationSeparator" w:id="0">
    <w:p w:rsidR="00972F30" w:rsidRDefault="00972F30" w:rsidP="00C04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Okd8MBgAu8eXxxlplDUEzwjPlq9Qx+pahZM7mLsR/bfgZDxaqcbiU7RR5i9axfr3KM1pheVrJjwGUxe8PsxenQ==" w:salt="pmO02HgiVrxd1TzO26CnJA==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4D8"/>
    <w:rsid w:val="00057331"/>
    <w:rsid w:val="000674D8"/>
    <w:rsid w:val="00080C39"/>
    <w:rsid w:val="000A20B9"/>
    <w:rsid w:val="000A332E"/>
    <w:rsid w:val="000E058F"/>
    <w:rsid w:val="000E2EDB"/>
    <w:rsid w:val="001229D2"/>
    <w:rsid w:val="001269E1"/>
    <w:rsid w:val="001E2BE7"/>
    <w:rsid w:val="001F6521"/>
    <w:rsid w:val="0020206C"/>
    <w:rsid w:val="0024778C"/>
    <w:rsid w:val="00264A1E"/>
    <w:rsid w:val="002915BA"/>
    <w:rsid w:val="002A482F"/>
    <w:rsid w:val="002D4824"/>
    <w:rsid w:val="002F17C9"/>
    <w:rsid w:val="00304A83"/>
    <w:rsid w:val="00313F5A"/>
    <w:rsid w:val="003849CE"/>
    <w:rsid w:val="003B3783"/>
    <w:rsid w:val="003B616B"/>
    <w:rsid w:val="003F7E81"/>
    <w:rsid w:val="00435433"/>
    <w:rsid w:val="0043612F"/>
    <w:rsid w:val="0044564A"/>
    <w:rsid w:val="00455272"/>
    <w:rsid w:val="004B48B0"/>
    <w:rsid w:val="004D7574"/>
    <w:rsid w:val="004E4D07"/>
    <w:rsid w:val="005064DD"/>
    <w:rsid w:val="00521B54"/>
    <w:rsid w:val="00532EA9"/>
    <w:rsid w:val="0053712F"/>
    <w:rsid w:val="00567CAF"/>
    <w:rsid w:val="00587267"/>
    <w:rsid w:val="005F20C7"/>
    <w:rsid w:val="00605E3A"/>
    <w:rsid w:val="00606441"/>
    <w:rsid w:val="006152A8"/>
    <w:rsid w:val="00627465"/>
    <w:rsid w:val="0064270D"/>
    <w:rsid w:val="006457E7"/>
    <w:rsid w:val="006C609F"/>
    <w:rsid w:val="006E2EB9"/>
    <w:rsid w:val="00711419"/>
    <w:rsid w:val="00743E7D"/>
    <w:rsid w:val="00793F73"/>
    <w:rsid w:val="007B215E"/>
    <w:rsid w:val="007D0089"/>
    <w:rsid w:val="007D0603"/>
    <w:rsid w:val="007D2545"/>
    <w:rsid w:val="00812593"/>
    <w:rsid w:val="008130A8"/>
    <w:rsid w:val="00816667"/>
    <w:rsid w:val="00856BC2"/>
    <w:rsid w:val="008D6970"/>
    <w:rsid w:val="008D7920"/>
    <w:rsid w:val="008D7DF3"/>
    <w:rsid w:val="009159CF"/>
    <w:rsid w:val="00915B32"/>
    <w:rsid w:val="00933722"/>
    <w:rsid w:val="0094633A"/>
    <w:rsid w:val="00971906"/>
    <w:rsid w:val="00972F30"/>
    <w:rsid w:val="009B3CE1"/>
    <w:rsid w:val="00A21B55"/>
    <w:rsid w:val="00A47221"/>
    <w:rsid w:val="00A53CA5"/>
    <w:rsid w:val="00A83E95"/>
    <w:rsid w:val="00AA1662"/>
    <w:rsid w:val="00AD5E38"/>
    <w:rsid w:val="00B04C13"/>
    <w:rsid w:val="00B25DDE"/>
    <w:rsid w:val="00BA289D"/>
    <w:rsid w:val="00BB7AF2"/>
    <w:rsid w:val="00BE28E0"/>
    <w:rsid w:val="00C024D9"/>
    <w:rsid w:val="00C04B01"/>
    <w:rsid w:val="00C4187B"/>
    <w:rsid w:val="00C80331"/>
    <w:rsid w:val="00C91721"/>
    <w:rsid w:val="00CA1564"/>
    <w:rsid w:val="00D142EE"/>
    <w:rsid w:val="00D41100"/>
    <w:rsid w:val="00D519B6"/>
    <w:rsid w:val="00D61354"/>
    <w:rsid w:val="00DF40EE"/>
    <w:rsid w:val="00E10EC7"/>
    <w:rsid w:val="00E43DE9"/>
    <w:rsid w:val="00E62E47"/>
    <w:rsid w:val="00E80A54"/>
    <w:rsid w:val="00E95A3F"/>
    <w:rsid w:val="00EA1373"/>
    <w:rsid w:val="00ED71FC"/>
    <w:rsid w:val="00F123DA"/>
    <w:rsid w:val="00FB1B11"/>
    <w:rsid w:val="00FD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4:docId w14:val="367B365B"/>
  <w15:docId w15:val="{5D3657DD-BA5A-4D36-ACCB-66366831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lang w:val="nl-BE" w:eastAsia="nl-B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7B215E"/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C04B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04B01"/>
  </w:style>
  <w:style w:type="paragraph" w:styleId="Voettekst">
    <w:name w:val="footer"/>
    <w:basedOn w:val="Standaard"/>
    <w:link w:val="VoettekstChar"/>
    <w:uiPriority w:val="99"/>
    <w:semiHidden/>
    <w:unhideWhenUsed/>
    <w:rsid w:val="00C04B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04B01"/>
  </w:style>
  <w:style w:type="paragraph" w:styleId="Geenafstand">
    <w:name w:val="No Spacing"/>
    <w:uiPriority w:val="1"/>
    <w:qFormat/>
    <w:rsid w:val="00915B32"/>
    <w:rPr>
      <w:lang w:val="en-US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289D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289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3E9C59-DB08-40B0-B597-DB325DFD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D81853CC</Template>
  <TotalTime>2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SSN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didier.verlee</dc:creator>
  <cp:lastModifiedBy>Didier Verlee</cp:lastModifiedBy>
  <cp:revision>4</cp:revision>
  <cp:lastPrinted>2014-08-18T07:39:00Z</cp:lastPrinted>
  <dcterms:created xsi:type="dcterms:W3CDTF">2017-02-09T08:08:00Z</dcterms:created>
  <dcterms:modified xsi:type="dcterms:W3CDTF">2020-04-20T11:57:00Z</dcterms:modified>
</cp:coreProperties>
</file>